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
<Relationships xmlns="http://schemas.openxmlformats.org/package/2006/relationships">
<Relationship Id="rId1" Target="word/document.xml" Type="http://schemas.openxmlformats.org/officeDocument/2006/relationships/officeDocument"/>
<Relationship Id="rId2" Target="docProps/core.xml" Type="http://schemas.openxmlformats.org/package/2006/relationships/metadata/core-properties"/>
<Relationship Id="rId3" Target="docProps/app.xml" Type="http://schemas.openxmlformats.org/officeDocument/2006/relationships/extended-properties"/>
</Relationships>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4EBE09" w14:textId="77777777" w:rsidR="00A86F87" w:rsidRDefault="00A86F87">
      <w:pPr>
        <w:rPr>
          <w:u w:val="single"/>
        </w:rPr>
      </w:pPr>
    </w:p>
    <w:p w14:paraId="664EBE0A" w14:textId="77777777" w:rsidR="00A86F87" w:rsidRPr="00F76FC0" w:rsidRDefault="00A86F87" w:rsidP="00AA1559">
      <w:pPr>
        <w:ind w:left="9214" w:right="678"/>
        <w:rPr>
          <w:sz w:val="24"/>
          <w:szCs w:val="24"/>
        </w:rPr>
      </w:pPr>
      <w:r w:rsidRPr="00F76FC0">
        <w:rPr>
          <w:sz w:val="24"/>
          <w:szCs w:val="24"/>
        </w:rPr>
        <w:t xml:space="preserve">Lietuvos Respublikos </w:t>
      </w:r>
      <w:r w:rsidR="001E4813">
        <w:rPr>
          <w:sz w:val="24"/>
          <w:szCs w:val="24"/>
        </w:rPr>
        <w:t>susisiekimo</w:t>
      </w:r>
      <w:r w:rsidRPr="00F76FC0">
        <w:rPr>
          <w:sz w:val="24"/>
          <w:szCs w:val="24"/>
        </w:rPr>
        <w:t xml:space="preserve"> ministro</w:t>
      </w:r>
    </w:p>
    <w:p w14:paraId="664EBE0B" w14:textId="77777777" w:rsidR="00A86F87" w:rsidRPr="00F76FC0" w:rsidRDefault="002C22AB" w:rsidP="00AA1559">
      <w:pPr>
        <w:ind w:left="9214" w:right="678"/>
        <w:rPr>
          <w:sz w:val="24"/>
          <w:szCs w:val="24"/>
        </w:rPr>
      </w:pPr>
      <w:r>
        <w:rPr>
          <w:sz w:val="24"/>
          <w:szCs w:val="24"/>
        </w:rPr>
        <w:t xml:space="preserve">2018 m. </w:t>
      </w:r>
      <w:r w:rsidR="009C5924">
        <w:rPr>
          <w:sz w:val="24"/>
          <w:szCs w:val="24"/>
        </w:rPr>
        <w:t xml:space="preserve">vasario       </w:t>
      </w:r>
      <w:r w:rsidR="00A86F87" w:rsidRPr="00F76FC0">
        <w:rPr>
          <w:sz w:val="24"/>
          <w:szCs w:val="24"/>
        </w:rPr>
        <w:t xml:space="preserve">d. įsakymo Nr. </w:t>
      </w:r>
      <w:r w:rsidR="00A70ED3">
        <w:rPr>
          <w:sz w:val="24"/>
          <w:szCs w:val="24"/>
        </w:rPr>
        <w:t xml:space="preserve">    </w:t>
      </w:r>
    </w:p>
    <w:p w14:paraId="664EBE0C" w14:textId="77777777" w:rsidR="001E4813" w:rsidRDefault="00A86F87" w:rsidP="00B97F3E">
      <w:pPr>
        <w:ind w:left="9214" w:right="678"/>
        <w:rPr>
          <w:b/>
          <w:sz w:val="24"/>
          <w:szCs w:val="24"/>
        </w:rPr>
      </w:pPr>
      <w:r w:rsidRPr="00F76FC0">
        <w:rPr>
          <w:sz w:val="24"/>
          <w:szCs w:val="24"/>
        </w:rPr>
        <w:t>priedas</w:t>
      </w:r>
      <w:r w:rsidR="00A70ED3">
        <w:rPr>
          <w:sz w:val="24"/>
          <w:szCs w:val="24"/>
        </w:rPr>
        <w:t xml:space="preserve"> </w:t>
      </w:r>
    </w:p>
    <w:p w14:paraId="664EBE0D" w14:textId="77777777" w:rsidR="001E4813" w:rsidRDefault="001E4813" w:rsidP="00A86F87">
      <w:pPr>
        <w:ind w:firstLine="851"/>
        <w:jc w:val="center"/>
        <w:rPr>
          <w:b/>
          <w:sz w:val="24"/>
          <w:szCs w:val="24"/>
        </w:rPr>
      </w:pPr>
    </w:p>
    <w:p w14:paraId="664EBE0E" w14:textId="77777777" w:rsidR="00A86F87" w:rsidRPr="00F76FC0" w:rsidRDefault="00A86F87" w:rsidP="00BC591F">
      <w:pPr>
        <w:jc w:val="center"/>
        <w:rPr>
          <w:b/>
          <w:sz w:val="24"/>
          <w:szCs w:val="24"/>
        </w:rPr>
      </w:pPr>
      <w:r w:rsidRPr="00F76FC0">
        <w:rPr>
          <w:b/>
          <w:sz w:val="24"/>
          <w:szCs w:val="24"/>
        </w:rPr>
        <w:t>FINANSUOJAM</w:t>
      </w:r>
      <w:r w:rsidR="009C5924">
        <w:rPr>
          <w:b/>
          <w:sz w:val="24"/>
          <w:szCs w:val="24"/>
        </w:rPr>
        <w:t>I</w:t>
      </w:r>
      <w:r w:rsidR="000D5B50">
        <w:rPr>
          <w:b/>
          <w:sz w:val="24"/>
          <w:szCs w:val="24"/>
        </w:rPr>
        <w:t xml:space="preserve"> PROJEKTA</w:t>
      </w:r>
      <w:r w:rsidR="009C5924">
        <w:rPr>
          <w:b/>
          <w:sz w:val="24"/>
          <w:szCs w:val="24"/>
        </w:rPr>
        <w:t>I</w:t>
      </w:r>
    </w:p>
    <w:p w14:paraId="664EBE0F" w14:textId="77777777" w:rsidR="00A86F87" w:rsidRPr="00F76FC0" w:rsidRDefault="00A86F87" w:rsidP="00A86F87">
      <w:pPr>
        <w:ind w:firstLine="851"/>
        <w:jc w:val="both"/>
        <w:rPr>
          <w:sz w:val="24"/>
          <w:szCs w:val="24"/>
        </w:rPr>
      </w:pPr>
    </w:p>
    <w:tbl>
      <w:tblPr>
        <w:tblStyle w:val="Lentelstinklelis"/>
        <w:tblW w:w="14879" w:type="dxa"/>
        <w:tblLayout w:type="fixed"/>
        <w:tblLook w:val="04A0" w:firstRow="1" w:lastRow="0" w:firstColumn="1" w:lastColumn="0" w:noHBand="0" w:noVBand="1"/>
      </w:tblPr>
      <w:tblGrid>
        <w:gridCol w:w="534"/>
        <w:gridCol w:w="879"/>
        <w:gridCol w:w="1417"/>
        <w:gridCol w:w="1276"/>
        <w:gridCol w:w="2977"/>
        <w:gridCol w:w="1134"/>
        <w:gridCol w:w="1701"/>
        <w:gridCol w:w="992"/>
        <w:gridCol w:w="992"/>
        <w:gridCol w:w="1701"/>
        <w:gridCol w:w="1276"/>
      </w:tblGrid>
      <w:tr w:rsidR="0049421D" w:rsidRPr="00F76FC0" w14:paraId="664EBE1A" w14:textId="77777777" w:rsidTr="003154EB">
        <w:tc>
          <w:tcPr>
            <w:tcW w:w="534" w:type="dxa"/>
            <w:vMerge w:val="restart"/>
            <w:vAlign w:val="center"/>
          </w:tcPr>
          <w:p w14:paraId="664EBE10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Eil. Nr.</w:t>
            </w:r>
          </w:p>
        </w:tc>
        <w:tc>
          <w:tcPr>
            <w:tcW w:w="879" w:type="dxa"/>
            <w:vMerge w:val="restart"/>
            <w:vAlign w:val="center"/>
          </w:tcPr>
          <w:p w14:paraId="664EBE11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Paraiš</w:t>
            </w:r>
            <w:r w:rsidR="00B97F3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kos kodas</w:t>
            </w:r>
          </w:p>
        </w:tc>
        <w:tc>
          <w:tcPr>
            <w:tcW w:w="1417" w:type="dxa"/>
            <w:vMerge w:val="restart"/>
            <w:vAlign w:val="center"/>
          </w:tcPr>
          <w:p w14:paraId="664EBE12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Pareiškėjo pavadinimas</w:t>
            </w:r>
          </w:p>
        </w:tc>
        <w:tc>
          <w:tcPr>
            <w:tcW w:w="1276" w:type="dxa"/>
            <w:vMerge w:val="restart"/>
            <w:vAlign w:val="center"/>
          </w:tcPr>
          <w:p w14:paraId="664EBE13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Pareiškėjo juridinio asmens kodas</w:t>
            </w:r>
          </w:p>
        </w:tc>
        <w:tc>
          <w:tcPr>
            <w:tcW w:w="2977" w:type="dxa"/>
            <w:vMerge w:val="restart"/>
          </w:tcPr>
          <w:p w14:paraId="664EBE14" w14:textId="77777777" w:rsidR="0049421D" w:rsidRDefault="0049421D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4EBE15" w14:textId="77777777" w:rsidR="0049421D" w:rsidRDefault="0049421D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4EBE16" w14:textId="77777777" w:rsidR="0032759E" w:rsidRDefault="0032759E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64EBE17" w14:textId="77777777" w:rsidR="0049421D" w:rsidRPr="00F76FC0" w:rsidRDefault="0049421D" w:rsidP="0049421D">
            <w:pPr>
              <w:jc w:val="center"/>
              <w:rPr>
                <w:b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Projekto pavadinimas</w:t>
            </w:r>
          </w:p>
        </w:tc>
        <w:tc>
          <w:tcPr>
            <w:tcW w:w="1134" w:type="dxa"/>
            <w:vMerge w:val="restart"/>
            <w:vAlign w:val="center"/>
          </w:tcPr>
          <w:p w14:paraId="664EBE18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Projekto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partneriai </w:t>
            </w:r>
          </w:p>
        </w:tc>
        <w:tc>
          <w:tcPr>
            <w:tcW w:w="6662" w:type="dxa"/>
            <w:gridSpan w:val="5"/>
            <w:vAlign w:val="center"/>
          </w:tcPr>
          <w:p w14:paraId="664EBE19" w14:textId="77777777" w:rsidR="0049421D" w:rsidRPr="00F76FC0" w:rsidRDefault="0049421D" w:rsidP="00A869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Projektui skiriamos finansavimo lėšos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: </w:t>
            </w:r>
          </w:p>
        </w:tc>
      </w:tr>
      <w:tr w:rsidR="0049421D" w:rsidRPr="00F76FC0" w14:paraId="664EBE26" w14:textId="77777777" w:rsidTr="003154EB">
        <w:tc>
          <w:tcPr>
            <w:tcW w:w="534" w:type="dxa"/>
            <w:vMerge/>
            <w:vAlign w:val="center"/>
          </w:tcPr>
          <w:p w14:paraId="664EBE1B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vMerge/>
            <w:vAlign w:val="center"/>
          </w:tcPr>
          <w:p w14:paraId="664EBE1C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14:paraId="664EBE1D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664EBE1E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14:paraId="664EBE1F" w14:textId="77777777" w:rsidR="0049421D" w:rsidRPr="00F76FC0" w:rsidRDefault="0049421D" w:rsidP="0049421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664EBE20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664EBE21" w14:textId="77777777" w:rsidR="0049421D" w:rsidRDefault="0049421D" w:rsidP="00C816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iš viso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784BB0">
              <w:rPr>
                <w:rFonts w:ascii="Open Sans" w:hAnsi="Open Sans" w:cs="Helvetica"/>
              </w:rPr>
              <w:t>–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iki, </w:t>
            </w:r>
          </w:p>
          <w:p w14:paraId="664EBE22" w14:textId="77777777" w:rsidR="0049421D" w:rsidRPr="00F76FC0" w:rsidRDefault="0049421D" w:rsidP="00C8160A">
            <w:pPr>
              <w:jc w:val="center"/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Eur</w:t>
            </w:r>
          </w:p>
        </w:tc>
        <w:tc>
          <w:tcPr>
            <w:tcW w:w="992" w:type="dxa"/>
            <w:vMerge w:val="restart"/>
            <w:vAlign w:val="center"/>
          </w:tcPr>
          <w:p w14:paraId="664EBE23" w14:textId="77777777" w:rsidR="0049421D" w:rsidRPr="00C8160A" w:rsidRDefault="0049421D" w:rsidP="00A869C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C8160A">
              <w:rPr>
                <w:rFonts w:ascii="Times New Roman" w:hAnsi="Times New Roman" w:cs="Times New Roman"/>
                <w:b/>
                <w:sz w:val="20"/>
                <w:szCs w:val="20"/>
              </w:rPr>
              <w:t>š jų valsty</w:t>
            </w:r>
            <w:r w:rsidR="00B97F3E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C8160A">
              <w:rPr>
                <w:rFonts w:ascii="Times New Roman" w:hAnsi="Times New Roman" w:cs="Times New Roman"/>
                <w:b/>
                <w:sz w:val="20"/>
                <w:szCs w:val="20"/>
              </w:rPr>
              <w:t>bės pagalba iki, Eur</w:t>
            </w:r>
          </w:p>
        </w:tc>
        <w:tc>
          <w:tcPr>
            <w:tcW w:w="992" w:type="dxa"/>
            <w:vMerge w:val="restart"/>
            <w:vAlign w:val="center"/>
          </w:tcPr>
          <w:p w14:paraId="664EBE24" w14:textId="77777777" w:rsidR="0049421D" w:rsidRPr="00C8160A" w:rsidRDefault="0049421D" w:rsidP="00C8160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C8160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š jų </w:t>
            </w:r>
            <w:r w:rsidRPr="00C8160A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de minimis  </w:t>
            </w:r>
            <w:r w:rsidRPr="00C8160A">
              <w:rPr>
                <w:rFonts w:ascii="Times New Roman" w:hAnsi="Times New Roman" w:cs="Times New Roman"/>
                <w:b/>
                <w:sz w:val="20"/>
                <w:szCs w:val="20"/>
              </w:rPr>
              <w:t>pagalba iki, Eur</w:t>
            </w:r>
          </w:p>
        </w:tc>
        <w:tc>
          <w:tcPr>
            <w:tcW w:w="2977" w:type="dxa"/>
            <w:gridSpan w:val="2"/>
            <w:vAlign w:val="center"/>
          </w:tcPr>
          <w:p w14:paraId="664EBE25" w14:textId="77777777" w:rsidR="0049421D" w:rsidRPr="00F76FC0" w:rsidRDefault="0049421D" w:rsidP="001E4813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iš jų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</w:tr>
      <w:tr w:rsidR="0049421D" w:rsidRPr="00F76FC0" w14:paraId="664EBE32" w14:textId="77777777" w:rsidTr="003154EB">
        <w:tc>
          <w:tcPr>
            <w:tcW w:w="534" w:type="dxa"/>
            <w:vMerge/>
            <w:vAlign w:val="center"/>
          </w:tcPr>
          <w:p w14:paraId="664EBE27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9" w:type="dxa"/>
            <w:vMerge/>
            <w:vAlign w:val="center"/>
          </w:tcPr>
          <w:p w14:paraId="664EBE28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vAlign w:val="center"/>
          </w:tcPr>
          <w:p w14:paraId="664EBE29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vAlign w:val="center"/>
          </w:tcPr>
          <w:p w14:paraId="664EBE2A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14:paraId="664EBE2B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14:paraId="664EBE2C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14:paraId="664EBE2D" w14:textId="77777777" w:rsidR="0049421D" w:rsidRPr="00F76FC0" w:rsidRDefault="0049421D" w:rsidP="0049421D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664EBE2E" w14:textId="77777777" w:rsidR="0049421D" w:rsidRPr="00F76FC0" w:rsidRDefault="0049421D" w:rsidP="0049421D">
            <w:pPr>
              <w:jc w:val="center"/>
              <w:rPr>
                <w:b/>
              </w:rPr>
            </w:pPr>
          </w:p>
        </w:tc>
        <w:tc>
          <w:tcPr>
            <w:tcW w:w="992" w:type="dxa"/>
            <w:vMerge/>
            <w:vAlign w:val="center"/>
          </w:tcPr>
          <w:p w14:paraId="664EBE2F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64EBE30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Europos Sąjungo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 struktūrinių fondų lėšos iki, Eur:</w:t>
            </w:r>
          </w:p>
        </w:tc>
        <w:tc>
          <w:tcPr>
            <w:tcW w:w="1276" w:type="dxa"/>
            <w:vAlign w:val="center"/>
          </w:tcPr>
          <w:p w14:paraId="664EBE31" w14:textId="77777777" w:rsidR="0049421D" w:rsidRPr="00F76FC0" w:rsidRDefault="0049421D" w:rsidP="0049421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6FC0">
              <w:rPr>
                <w:rFonts w:ascii="Times New Roman" w:hAnsi="Times New Roman" w:cs="Times New Roman"/>
                <w:b/>
                <w:sz w:val="20"/>
                <w:szCs w:val="20"/>
              </w:rPr>
              <w:t>Lietuvos Respubliko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 valstybės biudžeto lėšos iki, Eur:</w:t>
            </w:r>
          </w:p>
        </w:tc>
      </w:tr>
      <w:tr w:rsidR="00300E5D" w:rsidRPr="00300E5D" w14:paraId="664EBE3E" w14:textId="77777777" w:rsidTr="003154EB">
        <w:tc>
          <w:tcPr>
            <w:tcW w:w="534" w:type="dxa"/>
          </w:tcPr>
          <w:p w14:paraId="664EBE33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79" w:type="dxa"/>
          </w:tcPr>
          <w:p w14:paraId="664EBE34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14:paraId="664EBE35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14:paraId="664EBE36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14:paraId="664EBE37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14:paraId="664EBE38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664EBE39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</w:tcPr>
          <w:p w14:paraId="664EBE3A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14:paraId="664EBE3B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14:paraId="664EBE3C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14:paraId="664EBE3D" w14:textId="77777777" w:rsidR="00300E5D" w:rsidRPr="00300E5D" w:rsidRDefault="00300E5D" w:rsidP="00300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E5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3154EB" w:rsidRPr="00506FE9" w14:paraId="664EBE4C" w14:textId="77777777" w:rsidTr="003154EB">
        <w:tc>
          <w:tcPr>
            <w:tcW w:w="534" w:type="dxa"/>
          </w:tcPr>
          <w:p w14:paraId="664EBE3F" w14:textId="77777777" w:rsidR="009C5924" w:rsidRPr="00506FE9" w:rsidRDefault="009C5924" w:rsidP="003154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879" w:type="dxa"/>
          </w:tcPr>
          <w:p w14:paraId="664EBE40" w14:textId="77777777" w:rsidR="003154EB" w:rsidRDefault="009C5924" w:rsidP="003154EB">
            <w:pPr>
              <w:ind w:left="-80" w:right="-108"/>
              <w:rPr>
                <w:rFonts w:ascii="Times New Roman" w:hAnsi="Times New Roman" w:cs="Times New Roman"/>
              </w:rPr>
            </w:pPr>
            <w:r w:rsidRPr="009C5924">
              <w:rPr>
                <w:rFonts w:ascii="Times New Roman" w:hAnsi="Times New Roman" w:cs="Times New Roman"/>
              </w:rPr>
              <w:t>06.1.1-TID-</w:t>
            </w:r>
          </w:p>
          <w:p w14:paraId="664EBE41" w14:textId="77777777" w:rsidR="003154EB" w:rsidRDefault="009C5924" w:rsidP="003154EB">
            <w:pPr>
              <w:ind w:left="-80" w:right="-108"/>
              <w:rPr>
                <w:rFonts w:ascii="Times New Roman" w:hAnsi="Times New Roman" w:cs="Times New Roman"/>
              </w:rPr>
            </w:pPr>
            <w:r w:rsidRPr="009C5924">
              <w:rPr>
                <w:rFonts w:ascii="Times New Roman" w:hAnsi="Times New Roman" w:cs="Times New Roman"/>
              </w:rPr>
              <w:t>V-501-01-</w:t>
            </w:r>
          </w:p>
          <w:p w14:paraId="664EBE42" w14:textId="77777777" w:rsidR="009C5924" w:rsidRPr="009C5924" w:rsidRDefault="009C5924" w:rsidP="003154EB">
            <w:pPr>
              <w:ind w:left="-80" w:right="-108"/>
              <w:rPr>
                <w:rFonts w:ascii="Times New Roman" w:hAnsi="Times New Roman" w:cs="Times New Roman"/>
              </w:rPr>
            </w:pPr>
            <w:r w:rsidRPr="009C5924">
              <w:rPr>
                <w:rFonts w:ascii="Times New Roman" w:hAnsi="Times New Roman" w:cs="Times New Roman"/>
              </w:rPr>
              <w:t>0009</w:t>
            </w:r>
          </w:p>
        </w:tc>
        <w:tc>
          <w:tcPr>
            <w:tcW w:w="1417" w:type="dxa"/>
          </w:tcPr>
          <w:p w14:paraId="664EBE43" w14:textId="439455D1" w:rsidR="009C5924" w:rsidRPr="00CB5B89" w:rsidRDefault="009C5924" w:rsidP="000E4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Lietuvos automobilių kelių direkcija prie </w:t>
            </w:r>
            <w:r w:rsidR="000E48E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usisiekimo ministerijos</w:t>
            </w:r>
          </w:p>
        </w:tc>
        <w:tc>
          <w:tcPr>
            <w:tcW w:w="1276" w:type="dxa"/>
          </w:tcPr>
          <w:p w14:paraId="664EBE44" w14:textId="77777777" w:rsidR="009C5924" w:rsidRPr="000C6543" w:rsidRDefault="009C5924" w:rsidP="003154EB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F308F">
              <w:rPr>
                <w:rFonts w:ascii="Times New Roman" w:hAnsi="Times New Roman" w:cs="Times New Roman"/>
                <w:sz w:val="24"/>
                <w:szCs w:val="24"/>
              </w:rPr>
              <w:t>188710</w:t>
            </w:r>
            <w:r w:rsidR="00B97F3E">
              <w:rPr>
                <w:rFonts w:ascii="Times New Roman" w:hAnsi="Times New Roman" w:cs="Times New Roman"/>
                <w:sz w:val="24"/>
                <w:szCs w:val="24"/>
              </w:rPr>
              <w:t>638</w:t>
            </w:r>
          </w:p>
        </w:tc>
        <w:tc>
          <w:tcPr>
            <w:tcW w:w="2977" w:type="dxa"/>
          </w:tcPr>
          <w:p w14:paraId="664EBE45" w14:textId="77777777" w:rsidR="009C5924" w:rsidRPr="000C6543" w:rsidRDefault="00B97F3E" w:rsidP="009C592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97F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Transeuropinio tinklo kelio E67 (VIA BALTICA) plėtra. Ruožo Kaunas–Marijampolė plėtra. I etapas. Kelio A5 Kaunas–Marijampolė–Suvalkai ruožo nuo 23,40 iki 35,40 km rekonstravimas</w:t>
            </w:r>
          </w:p>
        </w:tc>
        <w:tc>
          <w:tcPr>
            <w:tcW w:w="1134" w:type="dxa"/>
          </w:tcPr>
          <w:p w14:paraId="664EBE46" w14:textId="2CAD074C" w:rsidR="009C5924" w:rsidRPr="0005137D" w:rsidRDefault="009C5924" w:rsidP="000E4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Įgyven</w:t>
            </w:r>
            <w:r w:rsidR="000E48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dinamas be partnerių</w:t>
            </w:r>
          </w:p>
        </w:tc>
        <w:tc>
          <w:tcPr>
            <w:tcW w:w="1701" w:type="dxa"/>
          </w:tcPr>
          <w:p w14:paraId="664EBE47" w14:textId="77777777" w:rsidR="009C5924" w:rsidRPr="0005137D" w:rsidRDefault="00B97F3E" w:rsidP="00B97F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749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000,00</w:t>
            </w:r>
          </w:p>
        </w:tc>
        <w:tc>
          <w:tcPr>
            <w:tcW w:w="992" w:type="dxa"/>
          </w:tcPr>
          <w:p w14:paraId="664EBE48" w14:textId="77777777" w:rsidR="009C5924" w:rsidRPr="0005137D" w:rsidRDefault="009C5924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664EBE49" w14:textId="77777777" w:rsidR="009C5924" w:rsidRPr="0005137D" w:rsidRDefault="009C5924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701" w:type="dxa"/>
          </w:tcPr>
          <w:p w14:paraId="664EBE4A" w14:textId="77777777" w:rsidR="009C5924" w:rsidRPr="0005137D" w:rsidRDefault="00B97F3E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28 749 000,00</w:t>
            </w:r>
          </w:p>
        </w:tc>
        <w:tc>
          <w:tcPr>
            <w:tcW w:w="1276" w:type="dxa"/>
          </w:tcPr>
          <w:p w14:paraId="664EBE4B" w14:textId="77777777" w:rsidR="009C5924" w:rsidRPr="00506FE9" w:rsidRDefault="009C5924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9C5924" w:rsidRPr="00F76FC0" w14:paraId="664EBE58" w14:textId="77777777" w:rsidTr="003154EB">
        <w:tc>
          <w:tcPr>
            <w:tcW w:w="534" w:type="dxa"/>
          </w:tcPr>
          <w:p w14:paraId="664EBE4D" w14:textId="77777777" w:rsidR="009C5924" w:rsidRPr="00506FE9" w:rsidRDefault="009C5924" w:rsidP="003154E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506FE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79" w:type="dxa"/>
          </w:tcPr>
          <w:p w14:paraId="664EBE4E" w14:textId="77777777" w:rsidR="009C5924" w:rsidRPr="009C5924" w:rsidRDefault="009C5924" w:rsidP="003154EB">
            <w:pPr>
              <w:rPr>
                <w:rFonts w:ascii="Times New Roman" w:hAnsi="Times New Roman" w:cs="Times New Roman"/>
              </w:rPr>
            </w:pPr>
            <w:r w:rsidRPr="009C5924">
              <w:rPr>
                <w:rFonts w:ascii="Times New Roman" w:hAnsi="Times New Roman" w:cs="Times New Roman"/>
              </w:rPr>
              <w:t>06.1.1-TID-V-501-01-</w:t>
            </w:r>
            <w:r w:rsidR="003154EB">
              <w:rPr>
                <w:rFonts w:ascii="Times New Roman" w:hAnsi="Times New Roman" w:cs="Times New Roman"/>
              </w:rPr>
              <w:t>0</w:t>
            </w:r>
            <w:r w:rsidRPr="009C5924">
              <w:rPr>
                <w:rFonts w:ascii="Times New Roman" w:hAnsi="Times New Roman" w:cs="Times New Roman"/>
              </w:rPr>
              <w:t>010</w:t>
            </w:r>
          </w:p>
        </w:tc>
        <w:tc>
          <w:tcPr>
            <w:tcW w:w="1417" w:type="dxa"/>
          </w:tcPr>
          <w:p w14:paraId="664EBE4F" w14:textId="04FDB652" w:rsidR="009C5924" w:rsidRPr="00CB5B89" w:rsidRDefault="009C5924" w:rsidP="000E4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924">
              <w:rPr>
                <w:rFonts w:ascii="Times New Roman" w:hAnsi="Times New Roman" w:cs="Times New Roman"/>
                <w:sz w:val="24"/>
                <w:szCs w:val="24"/>
              </w:rPr>
              <w:t xml:space="preserve">Lietuvos automobilių kelių direkcija prie </w:t>
            </w:r>
            <w:r w:rsidR="000E48E1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9C5924">
              <w:rPr>
                <w:rFonts w:ascii="Times New Roman" w:hAnsi="Times New Roman" w:cs="Times New Roman"/>
                <w:sz w:val="24"/>
                <w:szCs w:val="24"/>
              </w:rPr>
              <w:t>usisiekimo ministerijos</w:t>
            </w:r>
          </w:p>
        </w:tc>
        <w:tc>
          <w:tcPr>
            <w:tcW w:w="1276" w:type="dxa"/>
          </w:tcPr>
          <w:p w14:paraId="664EBE50" w14:textId="77777777" w:rsidR="009C5924" w:rsidRPr="000C6543" w:rsidRDefault="009C5924" w:rsidP="003154EB">
            <w:pPr>
              <w:ind w:hanging="108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F308F">
              <w:rPr>
                <w:rFonts w:ascii="Times New Roman" w:hAnsi="Times New Roman" w:cs="Times New Roman"/>
                <w:sz w:val="24"/>
                <w:szCs w:val="24"/>
              </w:rPr>
              <w:t>188710</w:t>
            </w:r>
            <w:r w:rsidR="00B97F3E">
              <w:rPr>
                <w:rFonts w:ascii="Times New Roman" w:hAnsi="Times New Roman" w:cs="Times New Roman"/>
                <w:sz w:val="24"/>
                <w:szCs w:val="24"/>
              </w:rPr>
              <w:t>638</w:t>
            </w:r>
          </w:p>
        </w:tc>
        <w:tc>
          <w:tcPr>
            <w:tcW w:w="2977" w:type="dxa"/>
          </w:tcPr>
          <w:p w14:paraId="664EBE51" w14:textId="77777777" w:rsidR="009C5924" w:rsidRPr="000C6543" w:rsidRDefault="00B97F3E" w:rsidP="009C592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B97F3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Transeuropinio tinklo kelio E67 (VIA BALTICA) plėtra. Ruožo Kaunas–Marijampolė plėtra. I etapas. Kelio A5 Kaunas–Marijampolė–Suvalkai ruožo nuo 45,15 iki 56,83 km rekonstravimas</w:t>
            </w:r>
          </w:p>
        </w:tc>
        <w:tc>
          <w:tcPr>
            <w:tcW w:w="1134" w:type="dxa"/>
          </w:tcPr>
          <w:p w14:paraId="664EBE52" w14:textId="144814C0" w:rsidR="009C5924" w:rsidRPr="0005137D" w:rsidRDefault="009C5924" w:rsidP="000E48E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Įgyven</w:t>
            </w:r>
            <w:r w:rsidR="000E48E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di</w:t>
            </w:r>
            <w:bookmarkStart w:id="0" w:name="_GoBack"/>
            <w:bookmarkEnd w:id="0"/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namas be partnerių</w:t>
            </w:r>
          </w:p>
        </w:tc>
        <w:tc>
          <w:tcPr>
            <w:tcW w:w="1701" w:type="dxa"/>
          </w:tcPr>
          <w:p w14:paraId="664EBE53" w14:textId="77777777" w:rsidR="009C5924" w:rsidRPr="0005137D" w:rsidRDefault="00B97F3E" w:rsidP="00B97F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000,00</w:t>
            </w:r>
          </w:p>
        </w:tc>
        <w:tc>
          <w:tcPr>
            <w:tcW w:w="992" w:type="dxa"/>
          </w:tcPr>
          <w:p w14:paraId="664EBE54" w14:textId="77777777" w:rsidR="009C5924" w:rsidRPr="0005137D" w:rsidRDefault="009C5924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664EBE55" w14:textId="77777777" w:rsidR="009C5924" w:rsidRPr="0005137D" w:rsidRDefault="009C5924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37D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701" w:type="dxa"/>
          </w:tcPr>
          <w:p w14:paraId="664EBE56" w14:textId="77777777" w:rsidR="009C5924" w:rsidRPr="0005137D" w:rsidRDefault="00B97F3E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7F3E">
              <w:rPr>
                <w:rFonts w:ascii="Times New Roman" w:hAnsi="Times New Roman" w:cs="Times New Roman"/>
                <w:sz w:val="24"/>
                <w:szCs w:val="24"/>
              </w:rPr>
              <w:t>29 000 000,00</w:t>
            </w:r>
          </w:p>
        </w:tc>
        <w:tc>
          <w:tcPr>
            <w:tcW w:w="1276" w:type="dxa"/>
          </w:tcPr>
          <w:p w14:paraId="664EBE57" w14:textId="77777777" w:rsidR="009C5924" w:rsidRPr="00506FE9" w:rsidRDefault="009C5924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6FE9"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B97F3E" w:rsidRPr="00F76FC0" w14:paraId="664EBE5F" w14:textId="77777777" w:rsidTr="00F52DE9">
        <w:tc>
          <w:tcPr>
            <w:tcW w:w="8217" w:type="dxa"/>
            <w:gridSpan w:val="6"/>
          </w:tcPr>
          <w:p w14:paraId="664EBE59" w14:textId="77777777" w:rsidR="00B97F3E" w:rsidRPr="00B97F3E" w:rsidRDefault="00B97F3E" w:rsidP="00B97F3E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97F3E">
              <w:rPr>
                <w:rFonts w:ascii="Times New Roman" w:hAnsi="Times New Roman" w:cs="Times New Roman"/>
                <w:b/>
                <w:sz w:val="24"/>
                <w:szCs w:val="24"/>
              </w:rPr>
              <w:t>Iš viso:</w:t>
            </w:r>
          </w:p>
        </w:tc>
        <w:tc>
          <w:tcPr>
            <w:tcW w:w="1701" w:type="dxa"/>
          </w:tcPr>
          <w:p w14:paraId="664EBE5A" w14:textId="77777777" w:rsidR="00B97F3E" w:rsidRPr="00B97F3E" w:rsidRDefault="003154EB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57 749 000,00</w:t>
            </w:r>
          </w:p>
        </w:tc>
        <w:tc>
          <w:tcPr>
            <w:tcW w:w="992" w:type="dxa"/>
          </w:tcPr>
          <w:p w14:paraId="664EBE5B" w14:textId="77777777" w:rsidR="00B97F3E" w:rsidRPr="00B97F3E" w:rsidRDefault="00B97F3E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92" w:type="dxa"/>
          </w:tcPr>
          <w:p w14:paraId="664EBE5C" w14:textId="77777777" w:rsidR="00B97F3E" w:rsidRPr="00B97F3E" w:rsidRDefault="00B97F3E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701" w:type="dxa"/>
          </w:tcPr>
          <w:p w14:paraId="664EBE5D" w14:textId="77777777" w:rsidR="00B97F3E" w:rsidRPr="00B97F3E" w:rsidRDefault="003154EB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54EB">
              <w:rPr>
                <w:rFonts w:ascii="Times New Roman" w:hAnsi="Times New Roman" w:cs="Times New Roman"/>
                <w:sz w:val="24"/>
                <w:szCs w:val="24"/>
              </w:rPr>
              <w:t>57 749 000,00</w:t>
            </w:r>
          </w:p>
        </w:tc>
        <w:tc>
          <w:tcPr>
            <w:tcW w:w="1276" w:type="dxa"/>
          </w:tcPr>
          <w:p w14:paraId="664EBE5E" w14:textId="77777777" w:rsidR="00B97F3E" w:rsidRPr="00B97F3E" w:rsidRDefault="00B97F3E" w:rsidP="009C59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0,00</w:t>
            </w:r>
          </w:p>
        </w:tc>
      </w:tr>
    </w:tbl>
    <w:p w14:paraId="664EBE60" w14:textId="77777777" w:rsidR="00A86F87" w:rsidRPr="00F76FC0" w:rsidRDefault="00A86F87" w:rsidP="00A86F87">
      <w:pPr>
        <w:jc w:val="both"/>
        <w:rPr>
          <w:sz w:val="24"/>
          <w:szCs w:val="24"/>
        </w:rPr>
      </w:pPr>
    </w:p>
    <w:p w14:paraId="664EBE61" w14:textId="77777777" w:rsidR="00A86F87" w:rsidRPr="00F76FC0" w:rsidRDefault="0053249C" w:rsidP="0053249C">
      <w:pPr>
        <w:pStyle w:val="Default"/>
        <w:jc w:val="center"/>
      </w:pPr>
      <w:r>
        <w:t>____________________________________________________</w:t>
      </w:r>
    </w:p>
    <w:sectPr w:rsidR="00A86F87" w:rsidRPr="00F76FC0" w:rsidSect="00FC03B3">
      <w:headerReference w:type="even" r:id="rId7"/>
      <w:headerReference w:type="default" r:id="rId8"/>
      <w:footerReference w:type="first" r:id="rId9"/>
      <w:pgSz w:w="16838" w:h="11906" w:orient="landscape" w:code="9"/>
      <w:pgMar w:top="1418" w:right="567" w:bottom="707" w:left="1418" w:header="567" w:footer="567" w:gutter="0"/>
      <w:pgNumType w:start="1" w:chapStyle="1"/>
      <w:cols w:space="1296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64EBE64" w14:textId="77777777" w:rsidR="00533EE1" w:rsidRDefault="00533EE1">
      <w:r>
        <w:separator/>
      </w:r>
    </w:p>
  </w:endnote>
  <w:endnote w:type="continuationSeparator" w:id="0">
    <w:p w14:paraId="664EBE65" w14:textId="77777777" w:rsidR="00533EE1" w:rsidRDefault="00533E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Open Sans">
    <w:altName w:val="Times New Roman"/>
    <w:charset w:val="00"/>
    <w:family w:val="auto"/>
    <w:pitch w:val="default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4EBE6A" w14:textId="77777777" w:rsidR="00B4635E" w:rsidRDefault="00B4635E">
    <w:pPr>
      <w:pStyle w:val="Porat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64EBE62" w14:textId="77777777" w:rsidR="00533EE1" w:rsidRDefault="00533EE1">
      <w:r>
        <w:separator/>
      </w:r>
    </w:p>
  </w:footnote>
  <w:footnote w:type="continuationSeparator" w:id="0">
    <w:p w14:paraId="664EBE63" w14:textId="77777777" w:rsidR="00533EE1" w:rsidRDefault="00533EE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4EBE66" w14:textId="77777777" w:rsidR="00B4635E" w:rsidRDefault="00B4635E">
    <w:pPr>
      <w:pStyle w:val="Antrats"/>
      <w:framePr w:wrap="around" w:vAnchor="text" w:hAnchor="margin" w:xAlign="center" w:y="1"/>
      <w:rPr>
        <w:rStyle w:val="Puslapionumeris"/>
      </w:rPr>
    </w:pPr>
    <w:r>
      <w:rPr>
        <w:rStyle w:val="Puslapionumeris"/>
      </w:rPr>
      <w:fldChar w:fldCharType="begin"/>
    </w:r>
    <w:r>
      <w:rPr>
        <w:rStyle w:val="Puslapionumeris"/>
      </w:rPr>
      <w:instrText xml:space="preserve">PAGE 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  <w:p w14:paraId="664EBE67" w14:textId="77777777" w:rsidR="00B4635E" w:rsidRDefault="00B4635E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4EBE68" w14:textId="77777777" w:rsidR="00B4635E" w:rsidRDefault="00B4635E">
    <w:pPr>
      <w:pStyle w:val="Antrats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3154EB">
      <w:rPr>
        <w:noProof/>
      </w:rPr>
      <w:t>2</w:t>
    </w:r>
    <w:r>
      <w:fldChar w:fldCharType="end"/>
    </w:r>
  </w:p>
  <w:p w14:paraId="664EBE69" w14:textId="77777777" w:rsidR="00B4635E" w:rsidRDefault="00B4635E">
    <w:pPr>
      <w:pStyle w:val="Antrats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hyphenationZone w:val="396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A82"/>
    <w:rsid w:val="00003C01"/>
    <w:rsid w:val="00007495"/>
    <w:rsid w:val="00007938"/>
    <w:rsid w:val="00016806"/>
    <w:rsid w:val="00020C08"/>
    <w:rsid w:val="00021EFC"/>
    <w:rsid w:val="00022ADF"/>
    <w:rsid w:val="0002312F"/>
    <w:rsid w:val="000304FA"/>
    <w:rsid w:val="000326B4"/>
    <w:rsid w:val="000333CE"/>
    <w:rsid w:val="00033F51"/>
    <w:rsid w:val="000349BD"/>
    <w:rsid w:val="00035737"/>
    <w:rsid w:val="00041EBE"/>
    <w:rsid w:val="00041F70"/>
    <w:rsid w:val="00044A83"/>
    <w:rsid w:val="00045D80"/>
    <w:rsid w:val="00051051"/>
    <w:rsid w:val="0005137D"/>
    <w:rsid w:val="00054A61"/>
    <w:rsid w:val="000579E8"/>
    <w:rsid w:val="00064185"/>
    <w:rsid w:val="00070000"/>
    <w:rsid w:val="00070CF6"/>
    <w:rsid w:val="000715E7"/>
    <w:rsid w:val="0007221C"/>
    <w:rsid w:val="00072DC1"/>
    <w:rsid w:val="000755F4"/>
    <w:rsid w:val="00076E1C"/>
    <w:rsid w:val="0007739D"/>
    <w:rsid w:val="00077BB1"/>
    <w:rsid w:val="000801DB"/>
    <w:rsid w:val="000820D1"/>
    <w:rsid w:val="0008270C"/>
    <w:rsid w:val="00086266"/>
    <w:rsid w:val="00086CA8"/>
    <w:rsid w:val="000902AA"/>
    <w:rsid w:val="00090971"/>
    <w:rsid w:val="00093A02"/>
    <w:rsid w:val="00094686"/>
    <w:rsid w:val="000A02DB"/>
    <w:rsid w:val="000A0A76"/>
    <w:rsid w:val="000A19EC"/>
    <w:rsid w:val="000A3658"/>
    <w:rsid w:val="000A5816"/>
    <w:rsid w:val="000A6959"/>
    <w:rsid w:val="000A7D3E"/>
    <w:rsid w:val="000B1125"/>
    <w:rsid w:val="000B3EE9"/>
    <w:rsid w:val="000C074F"/>
    <w:rsid w:val="000C13EF"/>
    <w:rsid w:val="000C3CE4"/>
    <w:rsid w:val="000C6543"/>
    <w:rsid w:val="000D4799"/>
    <w:rsid w:val="000D4DB1"/>
    <w:rsid w:val="000D5B50"/>
    <w:rsid w:val="000D5C5B"/>
    <w:rsid w:val="000D6DBB"/>
    <w:rsid w:val="000D79FF"/>
    <w:rsid w:val="000E2634"/>
    <w:rsid w:val="000E428F"/>
    <w:rsid w:val="000E48E1"/>
    <w:rsid w:val="000E621D"/>
    <w:rsid w:val="000F1254"/>
    <w:rsid w:val="000F3F27"/>
    <w:rsid w:val="000F626E"/>
    <w:rsid w:val="000F74D3"/>
    <w:rsid w:val="001059D1"/>
    <w:rsid w:val="00107606"/>
    <w:rsid w:val="00107784"/>
    <w:rsid w:val="001101ED"/>
    <w:rsid w:val="00111AF0"/>
    <w:rsid w:val="00114BFF"/>
    <w:rsid w:val="00115B3B"/>
    <w:rsid w:val="00116581"/>
    <w:rsid w:val="00120C89"/>
    <w:rsid w:val="001228D2"/>
    <w:rsid w:val="0012420F"/>
    <w:rsid w:val="001268D3"/>
    <w:rsid w:val="00127464"/>
    <w:rsid w:val="00132BD6"/>
    <w:rsid w:val="00136E8D"/>
    <w:rsid w:val="001378FA"/>
    <w:rsid w:val="00143DC7"/>
    <w:rsid w:val="00145144"/>
    <w:rsid w:val="001479F4"/>
    <w:rsid w:val="00150353"/>
    <w:rsid w:val="001511C8"/>
    <w:rsid w:val="00152D4E"/>
    <w:rsid w:val="00157CB2"/>
    <w:rsid w:val="001600FE"/>
    <w:rsid w:val="00160127"/>
    <w:rsid w:val="00160E82"/>
    <w:rsid w:val="00162D4D"/>
    <w:rsid w:val="00164DB7"/>
    <w:rsid w:val="00165318"/>
    <w:rsid w:val="0017116B"/>
    <w:rsid w:val="0017389E"/>
    <w:rsid w:val="001748C5"/>
    <w:rsid w:val="00176A3F"/>
    <w:rsid w:val="00184079"/>
    <w:rsid w:val="00184686"/>
    <w:rsid w:val="00184B40"/>
    <w:rsid w:val="0018794F"/>
    <w:rsid w:val="00194F56"/>
    <w:rsid w:val="001968EA"/>
    <w:rsid w:val="001A236C"/>
    <w:rsid w:val="001A7A5F"/>
    <w:rsid w:val="001A7B3F"/>
    <w:rsid w:val="001B004C"/>
    <w:rsid w:val="001B0772"/>
    <w:rsid w:val="001B5A06"/>
    <w:rsid w:val="001C0166"/>
    <w:rsid w:val="001C28E9"/>
    <w:rsid w:val="001C3073"/>
    <w:rsid w:val="001C46F9"/>
    <w:rsid w:val="001C717E"/>
    <w:rsid w:val="001D5B9F"/>
    <w:rsid w:val="001D6C80"/>
    <w:rsid w:val="001E0717"/>
    <w:rsid w:val="001E0CD2"/>
    <w:rsid w:val="001E1260"/>
    <w:rsid w:val="001E3D7F"/>
    <w:rsid w:val="001E3F2A"/>
    <w:rsid w:val="001E4813"/>
    <w:rsid w:val="001E6DDA"/>
    <w:rsid w:val="001F27B4"/>
    <w:rsid w:val="001F443A"/>
    <w:rsid w:val="001F779F"/>
    <w:rsid w:val="001F7996"/>
    <w:rsid w:val="002005AB"/>
    <w:rsid w:val="00202BA5"/>
    <w:rsid w:val="00204481"/>
    <w:rsid w:val="002106C6"/>
    <w:rsid w:val="00212571"/>
    <w:rsid w:val="00212BA5"/>
    <w:rsid w:val="00217D47"/>
    <w:rsid w:val="00233FB0"/>
    <w:rsid w:val="0023446C"/>
    <w:rsid w:val="002351A1"/>
    <w:rsid w:val="0024281A"/>
    <w:rsid w:val="00245E1B"/>
    <w:rsid w:val="002467A1"/>
    <w:rsid w:val="00246D44"/>
    <w:rsid w:val="002474E7"/>
    <w:rsid w:val="00247674"/>
    <w:rsid w:val="0025064F"/>
    <w:rsid w:val="00252D3C"/>
    <w:rsid w:val="00254159"/>
    <w:rsid w:val="002559B5"/>
    <w:rsid w:val="002570DE"/>
    <w:rsid w:val="00257EE4"/>
    <w:rsid w:val="00262833"/>
    <w:rsid w:val="00263784"/>
    <w:rsid w:val="00266E0C"/>
    <w:rsid w:val="00273749"/>
    <w:rsid w:val="00273C59"/>
    <w:rsid w:val="0027471A"/>
    <w:rsid w:val="0027521B"/>
    <w:rsid w:val="0027594C"/>
    <w:rsid w:val="00276932"/>
    <w:rsid w:val="002810ED"/>
    <w:rsid w:val="002851D1"/>
    <w:rsid w:val="00292391"/>
    <w:rsid w:val="00292706"/>
    <w:rsid w:val="0029310D"/>
    <w:rsid w:val="00294AF5"/>
    <w:rsid w:val="002B12FF"/>
    <w:rsid w:val="002B386C"/>
    <w:rsid w:val="002B3F34"/>
    <w:rsid w:val="002B4585"/>
    <w:rsid w:val="002B476F"/>
    <w:rsid w:val="002B7A2C"/>
    <w:rsid w:val="002C0203"/>
    <w:rsid w:val="002C1119"/>
    <w:rsid w:val="002C22AB"/>
    <w:rsid w:val="002C2B82"/>
    <w:rsid w:val="002C3CD7"/>
    <w:rsid w:val="002C5843"/>
    <w:rsid w:val="002C621F"/>
    <w:rsid w:val="002D1B51"/>
    <w:rsid w:val="002D3B57"/>
    <w:rsid w:val="002D5CD3"/>
    <w:rsid w:val="002E179B"/>
    <w:rsid w:val="002E4C4C"/>
    <w:rsid w:val="002E7630"/>
    <w:rsid w:val="002F10BE"/>
    <w:rsid w:val="002F2EB4"/>
    <w:rsid w:val="002F5A95"/>
    <w:rsid w:val="002F7908"/>
    <w:rsid w:val="00300DDD"/>
    <w:rsid w:val="00300E5D"/>
    <w:rsid w:val="00303EAF"/>
    <w:rsid w:val="00304F19"/>
    <w:rsid w:val="0030518E"/>
    <w:rsid w:val="003056DB"/>
    <w:rsid w:val="00313E48"/>
    <w:rsid w:val="0031401E"/>
    <w:rsid w:val="0031439E"/>
    <w:rsid w:val="003154EB"/>
    <w:rsid w:val="00317CD3"/>
    <w:rsid w:val="00321BF0"/>
    <w:rsid w:val="003246A9"/>
    <w:rsid w:val="003253D1"/>
    <w:rsid w:val="00325B68"/>
    <w:rsid w:val="0032652D"/>
    <w:rsid w:val="00326F7C"/>
    <w:rsid w:val="0032759E"/>
    <w:rsid w:val="003312C2"/>
    <w:rsid w:val="003313FA"/>
    <w:rsid w:val="003347CF"/>
    <w:rsid w:val="00337257"/>
    <w:rsid w:val="003374A6"/>
    <w:rsid w:val="00340B69"/>
    <w:rsid w:val="003412F3"/>
    <w:rsid w:val="00342209"/>
    <w:rsid w:val="00342395"/>
    <w:rsid w:val="003435CA"/>
    <w:rsid w:val="00347560"/>
    <w:rsid w:val="0034778F"/>
    <w:rsid w:val="003507CB"/>
    <w:rsid w:val="003508BB"/>
    <w:rsid w:val="00353C41"/>
    <w:rsid w:val="00356597"/>
    <w:rsid w:val="00356D77"/>
    <w:rsid w:val="00357E38"/>
    <w:rsid w:val="003633F2"/>
    <w:rsid w:val="00365233"/>
    <w:rsid w:val="003738AB"/>
    <w:rsid w:val="00374829"/>
    <w:rsid w:val="00376E8D"/>
    <w:rsid w:val="00383546"/>
    <w:rsid w:val="0038367F"/>
    <w:rsid w:val="00383FB5"/>
    <w:rsid w:val="003875D9"/>
    <w:rsid w:val="00392A96"/>
    <w:rsid w:val="00393088"/>
    <w:rsid w:val="0039336F"/>
    <w:rsid w:val="003940DC"/>
    <w:rsid w:val="00395E6C"/>
    <w:rsid w:val="003966F4"/>
    <w:rsid w:val="00396E4A"/>
    <w:rsid w:val="003A0492"/>
    <w:rsid w:val="003A61C1"/>
    <w:rsid w:val="003B1FF8"/>
    <w:rsid w:val="003B3695"/>
    <w:rsid w:val="003B64C1"/>
    <w:rsid w:val="003B671F"/>
    <w:rsid w:val="003B7737"/>
    <w:rsid w:val="003C2133"/>
    <w:rsid w:val="003C320E"/>
    <w:rsid w:val="003C6108"/>
    <w:rsid w:val="003C73CD"/>
    <w:rsid w:val="003C7716"/>
    <w:rsid w:val="003C7E53"/>
    <w:rsid w:val="003D0A8B"/>
    <w:rsid w:val="003D1EA2"/>
    <w:rsid w:val="003D624C"/>
    <w:rsid w:val="003E344A"/>
    <w:rsid w:val="003E749B"/>
    <w:rsid w:val="003F2485"/>
    <w:rsid w:val="003F64F2"/>
    <w:rsid w:val="003F6CD2"/>
    <w:rsid w:val="0040228C"/>
    <w:rsid w:val="0040272B"/>
    <w:rsid w:val="00405AA8"/>
    <w:rsid w:val="00410EB5"/>
    <w:rsid w:val="00412B43"/>
    <w:rsid w:val="004155B8"/>
    <w:rsid w:val="0041793A"/>
    <w:rsid w:val="00417B5F"/>
    <w:rsid w:val="00422648"/>
    <w:rsid w:val="0042601B"/>
    <w:rsid w:val="00427F67"/>
    <w:rsid w:val="00430AF5"/>
    <w:rsid w:val="00433BA2"/>
    <w:rsid w:val="00433C97"/>
    <w:rsid w:val="004426CE"/>
    <w:rsid w:val="00442C29"/>
    <w:rsid w:val="004454FE"/>
    <w:rsid w:val="00447C85"/>
    <w:rsid w:val="00456C60"/>
    <w:rsid w:val="00456C95"/>
    <w:rsid w:val="004601DA"/>
    <w:rsid w:val="004614BC"/>
    <w:rsid w:val="00461BC7"/>
    <w:rsid w:val="00462139"/>
    <w:rsid w:val="00462F08"/>
    <w:rsid w:val="004630B4"/>
    <w:rsid w:val="004633BC"/>
    <w:rsid w:val="00463C3B"/>
    <w:rsid w:val="00463EF1"/>
    <w:rsid w:val="004647CE"/>
    <w:rsid w:val="00465A91"/>
    <w:rsid w:val="00471844"/>
    <w:rsid w:val="00471996"/>
    <w:rsid w:val="00472BC5"/>
    <w:rsid w:val="0047498E"/>
    <w:rsid w:val="00476362"/>
    <w:rsid w:val="00476830"/>
    <w:rsid w:val="004824DE"/>
    <w:rsid w:val="00483274"/>
    <w:rsid w:val="004857A9"/>
    <w:rsid w:val="00492CFB"/>
    <w:rsid w:val="0049421D"/>
    <w:rsid w:val="004961A9"/>
    <w:rsid w:val="00497865"/>
    <w:rsid w:val="004A17C0"/>
    <w:rsid w:val="004A30AD"/>
    <w:rsid w:val="004A5413"/>
    <w:rsid w:val="004A5DB8"/>
    <w:rsid w:val="004A67C9"/>
    <w:rsid w:val="004B1151"/>
    <w:rsid w:val="004B2D5E"/>
    <w:rsid w:val="004B4B5A"/>
    <w:rsid w:val="004B6EE3"/>
    <w:rsid w:val="004C0895"/>
    <w:rsid w:val="004C1C09"/>
    <w:rsid w:val="004C29F3"/>
    <w:rsid w:val="004C6551"/>
    <w:rsid w:val="004D0F7D"/>
    <w:rsid w:val="004D7C82"/>
    <w:rsid w:val="004E03E8"/>
    <w:rsid w:val="004E3351"/>
    <w:rsid w:val="004E4D96"/>
    <w:rsid w:val="004E576C"/>
    <w:rsid w:val="004E58B6"/>
    <w:rsid w:val="004F14EB"/>
    <w:rsid w:val="004F2794"/>
    <w:rsid w:val="004F3BF2"/>
    <w:rsid w:val="004F4325"/>
    <w:rsid w:val="004F51F5"/>
    <w:rsid w:val="004F5B8C"/>
    <w:rsid w:val="004F77A5"/>
    <w:rsid w:val="004F7A4B"/>
    <w:rsid w:val="00500847"/>
    <w:rsid w:val="00500E7D"/>
    <w:rsid w:val="00501969"/>
    <w:rsid w:val="00502819"/>
    <w:rsid w:val="00503A1C"/>
    <w:rsid w:val="00503BC1"/>
    <w:rsid w:val="00504E03"/>
    <w:rsid w:val="00506A84"/>
    <w:rsid w:val="00506FE9"/>
    <w:rsid w:val="005079C1"/>
    <w:rsid w:val="005111A4"/>
    <w:rsid w:val="00511F76"/>
    <w:rsid w:val="0051665C"/>
    <w:rsid w:val="00516814"/>
    <w:rsid w:val="00517DCA"/>
    <w:rsid w:val="00520254"/>
    <w:rsid w:val="00524DF3"/>
    <w:rsid w:val="0052536B"/>
    <w:rsid w:val="005258BF"/>
    <w:rsid w:val="00527F58"/>
    <w:rsid w:val="005312F5"/>
    <w:rsid w:val="00532020"/>
    <w:rsid w:val="0053249C"/>
    <w:rsid w:val="00533EE1"/>
    <w:rsid w:val="0053407E"/>
    <w:rsid w:val="00534923"/>
    <w:rsid w:val="00534ED7"/>
    <w:rsid w:val="00537602"/>
    <w:rsid w:val="00541A84"/>
    <w:rsid w:val="00541B54"/>
    <w:rsid w:val="00542096"/>
    <w:rsid w:val="00542571"/>
    <w:rsid w:val="005431AB"/>
    <w:rsid w:val="005510C2"/>
    <w:rsid w:val="00551D8F"/>
    <w:rsid w:val="0055260A"/>
    <w:rsid w:val="0055266A"/>
    <w:rsid w:val="00552817"/>
    <w:rsid w:val="00552AD0"/>
    <w:rsid w:val="00553036"/>
    <w:rsid w:val="00554137"/>
    <w:rsid w:val="00561A04"/>
    <w:rsid w:val="005648BF"/>
    <w:rsid w:val="00570FDA"/>
    <w:rsid w:val="00571593"/>
    <w:rsid w:val="005743E0"/>
    <w:rsid w:val="00580393"/>
    <w:rsid w:val="00580A99"/>
    <w:rsid w:val="00580E61"/>
    <w:rsid w:val="00581323"/>
    <w:rsid w:val="005822D6"/>
    <w:rsid w:val="005904A4"/>
    <w:rsid w:val="00593E03"/>
    <w:rsid w:val="005943C5"/>
    <w:rsid w:val="00595E44"/>
    <w:rsid w:val="00597C1F"/>
    <w:rsid w:val="005A0278"/>
    <w:rsid w:val="005A0B87"/>
    <w:rsid w:val="005B3092"/>
    <w:rsid w:val="005C2D14"/>
    <w:rsid w:val="005C3452"/>
    <w:rsid w:val="005C457F"/>
    <w:rsid w:val="005C58F1"/>
    <w:rsid w:val="005C634D"/>
    <w:rsid w:val="005C6BBE"/>
    <w:rsid w:val="005D23FF"/>
    <w:rsid w:val="005D30C0"/>
    <w:rsid w:val="005D4E04"/>
    <w:rsid w:val="005E1221"/>
    <w:rsid w:val="005E1A0F"/>
    <w:rsid w:val="005E2403"/>
    <w:rsid w:val="005F1E23"/>
    <w:rsid w:val="005F328E"/>
    <w:rsid w:val="005F4D9A"/>
    <w:rsid w:val="00600D05"/>
    <w:rsid w:val="00602D51"/>
    <w:rsid w:val="00606CC4"/>
    <w:rsid w:val="0060734A"/>
    <w:rsid w:val="006133AB"/>
    <w:rsid w:val="00614B80"/>
    <w:rsid w:val="0061592E"/>
    <w:rsid w:val="0061707F"/>
    <w:rsid w:val="00617EDA"/>
    <w:rsid w:val="00620326"/>
    <w:rsid w:val="00620D63"/>
    <w:rsid w:val="00622BAE"/>
    <w:rsid w:val="00623311"/>
    <w:rsid w:val="006250EE"/>
    <w:rsid w:val="00626E39"/>
    <w:rsid w:val="006432A5"/>
    <w:rsid w:val="00645F06"/>
    <w:rsid w:val="00646CF6"/>
    <w:rsid w:val="00647129"/>
    <w:rsid w:val="006533C4"/>
    <w:rsid w:val="00654771"/>
    <w:rsid w:val="00657169"/>
    <w:rsid w:val="00660608"/>
    <w:rsid w:val="00674CE6"/>
    <w:rsid w:val="00677637"/>
    <w:rsid w:val="00677A61"/>
    <w:rsid w:val="006820FE"/>
    <w:rsid w:val="0068326F"/>
    <w:rsid w:val="006857C6"/>
    <w:rsid w:val="006863C6"/>
    <w:rsid w:val="00691FF2"/>
    <w:rsid w:val="00694E99"/>
    <w:rsid w:val="006A5BBE"/>
    <w:rsid w:val="006B1EDB"/>
    <w:rsid w:val="006B28DE"/>
    <w:rsid w:val="006B3D9E"/>
    <w:rsid w:val="006B46A5"/>
    <w:rsid w:val="006B61E4"/>
    <w:rsid w:val="006C03D6"/>
    <w:rsid w:val="006C3D31"/>
    <w:rsid w:val="006C6DD1"/>
    <w:rsid w:val="006D0A9A"/>
    <w:rsid w:val="006D36F0"/>
    <w:rsid w:val="006D3F16"/>
    <w:rsid w:val="006D4EB8"/>
    <w:rsid w:val="006E1B5E"/>
    <w:rsid w:val="006E336B"/>
    <w:rsid w:val="006E3659"/>
    <w:rsid w:val="006E58BC"/>
    <w:rsid w:val="006E62A6"/>
    <w:rsid w:val="006E6FB9"/>
    <w:rsid w:val="006F02EE"/>
    <w:rsid w:val="006F20AE"/>
    <w:rsid w:val="006F2C09"/>
    <w:rsid w:val="006F2E83"/>
    <w:rsid w:val="006F3034"/>
    <w:rsid w:val="006F41BC"/>
    <w:rsid w:val="00701DDB"/>
    <w:rsid w:val="0070261F"/>
    <w:rsid w:val="00704287"/>
    <w:rsid w:val="00707CA9"/>
    <w:rsid w:val="00710826"/>
    <w:rsid w:val="007109EA"/>
    <w:rsid w:val="00711E4C"/>
    <w:rsid w:val="00714352"/>
    <w:rsid w:val="00717C7B"/>
    <w:rsid w:val="00720FF8"/>
    <w:rsid w:val="00724FE1"/>
    <w:rsid w:val="00725FA5"/>
    <w:rsid w:val="007276AC"/>
    <w:rsid w:val="00730DA0"/>
    <w:rsid w:val="00732A3E"/>
    <w:rsid w:val="007347D6"/>
    <w:rsid w:val="00736485"/>
    <w:rsid w:val="007371F0"/>
    <w:rsid w:val="007373B0"/>
    <w:rsid w:val="00737DF9"/>
    <w:rsid w:val="007416D5"/>
    <w:rsid w:val="00743621"/>
    <w:rsid w:val="00744329"/>
    <w:rsid w:val="00745146"/>
    <w:rsid w:val="007459D5"/>
    <w:rsid w:val="007512FD"/>
    <w:rsid w:val="00751DAB"/>
    <w:rsid w:val="00752F6C"/>
    <w:rsid w:val="00753E17"/>
    <w:rsid w:val="00753EE7"/>
    <w:rsid w:val="00756C32"/>
    <w:rsid w:val="007573C0"/>
    <w:rsid w:val="00762840"/>
    <w:rsid w:val="00764020"/>
    <w:rsid w:val="00773B89"/>
    <w:rsid w:val="00780878"/>
    <w:rsid w:val="00781EBA"/>
    <w:rsid w:val="00782760"/>
    <w:rsid w:val="00784BB0"/>
    <w:rsid w:val="00785ADA"/>
    <w:rsid w:val="00787694"/>
    <w:rsid w:val="00792457"/>
    <w:rsid w:val="007948F0"/>
    <w:rsid w:val="007975AB"/>
    <w:rsid w:val="007A0402"/>
    <w:rsid w:val="007A1932"/>
    <w:rsid w:val="007A4CAC"/>
    <w:rsid w:val="007A6936"/>
    <w:rsid w:val="007A6A82"/>
    <w:rsid w:val="007A7E70"/>
    <w:rsid w:val="007B0621"/>
    <w:rsid w:val="007B2F3C"/>
    <w:rsid w:val="007B349C"/>
    <w:rsid w:val="007B5134"/>
    <w:rsid w:val="007C508C"/>
    <w:rsid w:val="007C64F5"/>
    <w:rsid w:val="007C6D71"/>
    <w:rsid w:val="007D4C4A"/>
    <w:rsid w:val="007D5EFD"/>
    <w:rsid w:val="007D695E"/>
    <w:rsid w:val="007D779C"/>
    <w:rsid w:val="007E09BF"/>
    <w:rsid w:val="007E19B8"/>
    <w:rsid w:val="007E40A6"/>
    <w:rsid w:val="007E60A2"/>
    <w:rsid w:val="007E6360"/>
    <w:rsid w:val="007F288C"/>
    <w:rsid w:val="007F522B"/>
    <w:rsid w:val="00801100"/>
    <w:rsid w:val="00801464"/>
    <w:rsid w:val="00802091"/>
    <w:rsid w:val="00806E06"/>
    <w:rsid w:val="008101E0"/>
    <w:rsid w:val="00812C59"/>
    <w:rsid w:val="008144CF"/>
    <w:rsid w:val="00815DAC"/>
    <w:rsid w:val="00816FDC"/>
    <w:rsid w:val="00822B13"/>
    <w:rsid w:val="00822B3F"/>
    <w:rsid w:val="00824F8B"/>
    <w:rsid w:val="00825103"/>
    <w:rsid w:val="00836379"/>
    <w:rsid w:val="008365B7"/>
    <w:rsid w:val="008366B9"/>
    <w:rsid w:val="0083755E"/>
    <w:rsid w:val="00837D9D"/>
    <w:rsid w:val="008411C2"/>
    <w:rsid w:val="00842E9A"/>
    <w:rsid w:val="00843C3C"/>
    <w:rsid w:val="0084445B"/>
    <w:rsid w:val="008449E6"/>
    <w:rsid w:val="00844F2E"/>
    <w:rsid w:val="00845608"/>
    <w:rsid w:val="00846943"/>
    <w:rsid w:val="00846D94"/>
    <w:rsid w:val="00851EFC"/>
    <w:rsid w:val="00852325"/>
    <w:rsid w:val="00853151"/>
    <w:rsid w:val="008532B9"/>
    <w:rsid w:val="0085602B"/>
    <w:rsid w:val="00856712"/>
    <w:rsid w:val="008578E8"/>
    <w:rsid w:val="008625D2"/>
    <w:rsid w:val="008642BE"/>
    <w:rsid w:val="00873072"/>
    <w:rsid w:val="0087364F"/>
    <w:rsid w:val="00876389"/>
    <w:rsid w:val="00881451"/>
    <w:rsid w:val="00881CAD"/>
    <w:rsid w:val="0088314B"/>
    <w:rsid w:val="0088360B"/>
    <w:rsid w:val="00883DC5"/>
    <w:rsid w:val="00887832"/>
    <w:rsid w:val="00890AC4"/>
    <w:rsid w:val="008A1D04"/>
    <w:rsid w:val="008A498D"/>
    <w:rsid w:val="008A67ED"/>
    <w:rsid w:val="008B4836"/>
    <w:rsid w:val="008B6976"/>
    <w:rsid w:val="008C0BA5"/>
    <w:rsid w:val="008C25C0"/>
    <w:rsid w:val="008C5FCE"/>
    <w:rsid w:val="008C7BE4"/>
    <w:rsid w:val="008C7C3A"/>
    <w:rsid w:val="008D0BF8"/>
    <w:rsid w:val="008D27DF"/>
    <w:rsid w:val="008D2854"/>
    <w:rsid w:val="008D47D8"/>
    <w:rsid w:val="008D786E"/>
    <w:rsid w:val="008E1E29"/>
    <w:rsid w:val="008E2BFC"/>
    <w:rsid w:val="008E4500"/>
    <w:rsid w:val="008E6745"/>
    <w:rsid w:val="008E7EAD"/>
    <w:rsid w:val="008F1366"/>
    <w:rsid w:val="008F374A"/>
    <w:rsid w:val="008F622B"/>
    <w:rsid w:val="008F7C46"/>
    <w:rsid w:val="008F7D8A"/>
    <w:rsid w:val="0090349F"/>
    <w:rsid w:val="0090466C"/>
    <w:rsid w:val="0090754A"/>
    <w:rsid w:val="0091202C"/>
    <w:rsid w:val="0091262F"/>
    <w:rsid w:val="00914E19"/>
    <w:rsid w:val="00916214"/>
    <w:rsid w:val="009164CE"/>
    <w:rsid w:val="00917343"/>
    <w:rsid w:val="0092005B"/>
    <w:rsid w:val="009210AA"/>
    <w:rsid w:val="009238A9"/>
    <w:rsid w:val="00923A5B"/>
    <w:rsid w:val="009242B4"/>
    <w:rsid w:val="0092614E"/>
    <w:rsid w:val="00927DE8"/>
    <w:rsid w:val="009320D6"/>
    <w:rsid w:val="00932E4C"/>
    <w:rsid w:val="00934C9A"/>
    <w:rsid w:val="00934D7E"/>
    <w:rsid w:val="0094061B"/>
    <w:rsid w:val="00943D12"/>
    <w:rsid w:val="00944CFF"/>
    <w:rsid w:val="0094543D"/>
    <w:rsid w:val="00946131"/>
    <w:rsid w:val="00950DCD"/>
    <w:rsid w:val="009532A1"/>
    <w:rsid w:val="0096281A"/>
    <w:rsid w:val="00965131"/>
    <w:rsid w:val="00971BEF"/>
    <w:rsid w:val="009726C7"/>
    <w:rsid w:val="00974175"/>
    <w:rsid w:val="0097584B"/>
    <w:rsid w:val="00975E23"/>
    <w:rsid w:val="00977F0B"/>
    <w:rsid w:val="00982772"/>
    <w:rsid w:val="0098411C"/>
    <w:rsid w:val="00984FED"/>
    <w:rsid w:val="0098596D"/>
    <w:rsid w:val="009912F6"/>
    <w:rsid w:val="0099148F"/>
    <w:rsid w:val="009919E9"/>
    <w:rsid w:val="00991C79"/>
    <w:rsid w:val="00992219"/>
    <w:rsid w:val="00992411"/>
    <w:rsid w:val="009942B7"/>
    <w:rsid w:val="009A0E6F"/>
    <w:rsid w:val="009A2646"/>
    <w:rsid w:val="009A430A"/>
    <w:rsid w:val="009A563E"/>
    <w:rsid w:val="009B3748"/>
    <w:rsid w:val="009B3FCA"/>
    <w:rsid w:val="009B4122"/>
    <w:rsid w:val="009B479A"/>
    <w:rsid w:val="009C2521"/>
    <w:rsid w:val="009C2A30"/>
    <w:rsid w:val="009C5924"/>
    <w:rsid w:val="009C59A9"/>
    <w:rsid w:val="009C6159"/>
    <w:rsid w:val="009C6600"/>
    <w:rsid w:val="009D21B6"/>
    <w:rsid w:val="009D33E6"/>
    <w:rsid w:val="009D3C2C"/>
    <w:rsid w:val="009D43A4"/>
    <w:rsid w:val="009D5130"/>
    <w:rsid w:val="009D7186"/>
    <w:rsid w:val="009D7A00"/>
    <w:rsid w:val="009D7B92"/>
    <w:rsid w:val="009E24E2"/>
    <w:rsid w:val="009E3212"/>
    <w:rsid w:val="009E3388"/>
    <w:rsid w:val="009E600D"/>
    <w:rsid w:val="009F44B1"/>
    <w:rsid w:val="009F56C7"/>
    <w:rsid w:val="009F680E"/>
    <w:rsid w:val="009F7A8B"/>
    <w:rsid w:val="00A01E2D"/>
    <w:rsid w:val="00A024C1"/>
    <w:rsid w:val="00A03C74"/>
    <w:rsid w:val="00A0469A"/>
    <w:rsid w:val="00A06598"/>
    <w:rsid w:val="00A06A67"/>
    <w:rsid w:val="00A1120A"/>
    <w:rsid w:val="00A11282"/>
    <w:rsid w:val="00A1130C"/>
    <w:rsid w:val="00A11FF3"/>
    <w:rsid w:val="00A17CE6"/>
    <w:rsid w:val="00A24561"/>
    <w:rsid w:val="00A25EE6"/>
    <w:rsid w:val="00A33F75"/>
    <w:rsid w:val="00A40F1A"/>
    <w:rsid w:val="00A4248D"/>
    <w:rsid w:val="00A429DE"/>
    <w:rsid w:val="00A442EA"/>
    <w:rsid w:val="00A45916"/>
    <w:rsid w:val="00A47B4B"/>
    <w:rsid w:val="00A52D8C"/>
    <w:rsid w:val="00A53609"/>
    <w:rsid w:val="00A545CE"/>
    <w:rsid w:val="00A57443"/>
    <w:rsid w:val="00A60900"/>
    <w:rsid w:val="00A6215A"/>
    <w:rsid w:val="00A63720"/>
    <w:rsid w:val="00A64843"/>
    <w:rsid w:val="00A700BA"/>
    <w:rsid w:val="00A70ED3"/>
    <w:rsid w:val="00A710AA"/>
    <w:rsid w:val="00A7676E"/>
    <w:rsid w:val="00A81FA0"/>
    <w:rsid w:val="00A82EDB"/>
    <w:rsid w:val="00A8535C"/>
    <w:rsid w:val="00A85677"/>
    <w:rsid w:val="00A869CF"/>
    <w:rsid w:val="00A86CCA"/>
    <w:rsid w:val="00A86F87"/>
    <w:rsid w:val="00A92B4D"/>
    <w:rsid w:val="00A92E93"/>
    <w:rsid w:val="00A952D8"/>
    <w:rsid w:val="00A97675"/>
    <w:rsid w:val="00AA096D"/>
    <w:rsid w:val="00AA1559"/>
    <w:rsid w:val="00AA1603"/>
    <w:rsid w:val="00AA1BAE"/>
    <w:rsid w:val="00AA260E"/>
    <w:rsid w:val="00AA530D"/>
    <w:rsid w:val="00AB1B27"/>
    <w:rsid w:val="00AB1E91"/>
    <w:rsid w:val="00AB4780"/>
    <w:rsid w:val="00AB4BE0"/>
    <w:rsid w:val="00AB54C1"/>
    <w:rsid w:val="00AB5F60"/>
    <w:rsid w:val="00AB6DC6"/>
    <w:rsid w:val="00AC06C8"/>
    <w:rsid w:val="00AC12CC"/>
    <w:rsid w:val="00AC542A"/>
    <w:rsid w:val="00AC6A76"/>
    <w:rsid w:val="00AC6F03"/>
    <w:rsid w:val="00AD45CF"/>
    <w:rsid w:val="00AD56DB"/>
    <w:rsid w:val="00AD772E"/>
    <w:rsid w:val="00AF14EA"/>
    <w:rsid w:val="00AF308F"/>
    <w:rsid w:val="00AF3591"/>
    <w:rsid w:val="00AF5326"/>
    <w:rsid w:val="00AF6201"/>
    <w:rsid w:val="00B06E25"/>
    <w:rsid w:val="00B10C70"/>
    <w:rsid w:val="00B134CA"/>
    <w:rsid w:val="00B14EB0"/>
    <w:rsid w:val="00B16C61"/>
    <w:rsid w:val="00B20A09"/>
    <w:rsid w:val="00B2359F"/>
    <w:rsid w:val="00B242C9"/>
    <w:rsid w:val="00B247DE"/>
    <w:rsid w:val="00B24917"/>
    <w:rsid w:val="00B24DBC"/>
    <w:rsid w:val="00B250F8"/>
    <w:rsid w:val="00B27BE9"/>
    <w:rsid w:val="00B30EAE"/>
    <w:rsid w:val="00B3367A"/>
    <w:rsid w:val="00B34A76"/>
    <w:rsid w:val="00B36389"/>
    <w:rsid w:val="00B420D4"/>
    <w:rsid w:val="00B43BFE"/>
    <w:rsid w:val="00B44D78"/>
    <w:rsid w:val="00B459B5"/>
    <w:rsid w:val="00B4635E"/>
    <w:rsid w:val="00B4774D"/>
    <w:rsid w:val="00B479FB"/>
    <w:rsid w:val="00B47DEE"/>
    <w:rsid w:val="00B52466"/>
    <w:rsid w:val="00B532BC"/>
    <w:rsid w:val="00B54B1E"/>
    <w:rsid w:val="00B6209D"/>
    <w:rsid w:val="00B63714"/>
    <w:rsid w:val="00B64F56"/>
    <w:rsid w:val="00B64F5C"/>
    <w:rsid w:val="00B6507C"/>
    <w:rsid w:val="00B70B1E"/>
    <w:rsid w:val="00B72C44"/>
    <w:rsid w:val="00B758AB"/>
    <w:rsid w:val="00B76ABD"/>
    <w:rsid w:val="00B77298"/>
    <w:rsid w:val="00B77FDC"/>
    <w:rsid w:val="00B824BD"/>
    <w:rsid w:val="00B83622"/>
    <w:rsid w:val="00B8415A"/>
    <w:rsid w:val="00B850E7"/>
    <w:rsid w:val="00B8563F"/>
    <w:rsid w:val="00B86B96"/>
    <w:rsid w:val="00B90285"/>
    <w:rsid w:val="00B90A2C"/>
    <w:rsid w:val="00B91BA4"/>
    <w:rsid w:val="00B91C27"/>
    <w:rsid w:val="00B92517"/>
    <w:rsid w:val="00B929A6"/>
    <w:rsid w:val="00B94F13"/>
    <w:rsid w:val="00B9539C"/>
    <w:rsid w:val="00B968E3"/>
    <w:rsid w:val="00B97606"/>
    <w:rsid w:val="00B97F3E"/>
    <w:rsid w:val="00BA3377"/>
    <w:rsid w:val="00BA424E"/>
    <w:rsid w:val="00BA43D5"/>
    <w:rsid w:val="00BA5471"/>
    <w:rsid w:val="00BA588C"/>
    <w:rsid w:val="00BA754A"/>
    <w:rsid w:val="00BB5477"/>
    <w:rsid w:val="00BB65AA"/>
    <w:rsid w:val="00BC0EA1"/>
    <w:rsid w:val="00BC3373"/>
    <w:rsid w:val="00BC591F"/>
    <w:rsid w:val="00BC5B67"/>
    <w:rsid w:val="00BD1116"/>
    <w:rsid w:val="00BD1A53"/>
    <w:rsid w:val="00BD3651"/>
    <w:rsid w:val="00BD4236"/>
    <w:rsid w:val="00BD4E33"/>
    <w:rsid w:val="00BD718A"/>
    <w:rsid w:val="00BE3026"/>
    <w:rsid w:val="00BE3163"/>
    <w:rsid w:val="00BE3E3E"/>
    <w:rsid w:val="00BE44C8"/>
    <w:rsid w:val="00BE50CD"/>
    <w:rsid w:val="00BE5436"/>
    <w:rsid w:val="00BE5F04"/>
    <w:rsid w:val="00C00565"/>
    <w:rsid w:val="00C01DC7"/>
    <w:rsid w:val="00C01E06"/>
    <w:rsid w:val="00C027ED"/>
    <w:rsid w:val="00C02D4B"/>
    <w:rsid w:val="00C04B89"/>
    <w:rsid w:val="00C10266"/>
    <w:rsid w:val="00C12077"/>
    <w:rsid w:val="00C123DA"/>
    <w:rsid w:val="00C12958"/>
    <w:rsid w:val="00C13DCA"/>
    <w:rsid w:val="00C201ED"/>
    <w:rsid w:val="00C21AC4"/>
    <w:rsid w:val="00C22395"/>
    <w:rsid w:val="00C2406E"/>
    <w:rsid w:val="00C2434E"/>
    <w:rsid w:val="00C26AE1"/>
    <w:rsid w:val="00C2772D"/>
    <w:rsid w:val="00C31810"/>
    <w:rsid w:val="00C33107"/>
    <w:rsid w:val="00C35EB4"/>
    <w:rsid w:val="00C43773"/>
    <w:rsid w:val="00C50147"/>
    <w:rsid w:val="00C52F19"/>
    <w:rsid w:val="00C53110"/>
    <w:rsid w:val="00C56C1C"/>
    <w:rsid w:val="00C61089"/>
    <w:rsid w:val="00C619A0"/>
    <w:rsid w:val="00C61F41"/>
    <w:rsid w:val="00C621F0"/>
    <w:rsid w:val="00C623F5"/>
    <w:rsid w:val="00C638AE"/>
    <w:rsid w:val="00C64531"/>
    <w:rsid w:val="00C64E73"/>
    <w:rsid w:val="00C70056"/>
    <w:rsid w:val="00C74D12"/>
    <w:rsid w:val="00C77487"/>
    <w:rsid w:val="00C8160A"/>
    <w:rsid w:val="00C825EF"/>
    <w:rsid w:val="00C860F5"/>
    <w:rsid w:val="00C872C9"/>
    <w:rsid w:val="00C926F3"/>
    <w:rsid w:val="00C92D65"/>
    <w:rsid w:val="00C9371E"/>
    <w:rsid w:val="00C94681"/>
    <w:rsid w:val="00CA2C12"/>
    <w:rsid w:val="00CA62EC"/>
    <w:rsid w:val="00CA6370"/>
    <w:rsid w:val="00CA6876"/>
    <w:rsid w:val="00CB0C5C"/>
    <w:rsid w:val="00CB3228"/>
    <w:rsid w:val="00CB3810"/>
    <w:rsid w:val="00CB5B89"/>
    <w:rsid w:val="00CB61F5"/>
    <w:rsid w:val="00CC152F"/>
    <w:rsid w:val="00CC2960"/>
    <w:rsid w:val="00CC6ADA"/>
    <w:rsid w:val="00CD072D"/>
    <w:rsid w:val="00CD200E"/>
    <w:rsid w:val="00CD407E"/>
    <w:rsid w:val="00CD4915"/>
    <w:rsid w:val="00CD7C79"/>
    <w:rsid w:val="00CE0FA5"/>
    <w:rsid w:val="00CE2412"/>
    <w:rsid w:val="00CE2676"/>
    <w:rsid w:val="00CE35CE"/>
    <w:rsid w:val="00CE4ED2"/>
    <w:rsid w:val="00CF106B"/>
    <w:rsid w:val="00CF44FD"/>
    <w:rsid w:val="00CF5220"/>
    <w:rsid w:val="00CF542A"/>
    <w:rsid w:val="00D00709"/>
    <w:rsid w:val="00D01AC4"/>
    <w:rsid w:val="00D020BC"/>
    <w:rsid w:val="00D033C2"/>
    <w:rsid w:val="00D03D87"/>
    <w:rsid w:val="00D045C2"/>
    <w:rsid w:val="00D07D7C"/>
    <w:rsid w:val="00D24A2D"/>
    <w:rsid w:val="00D26518"/>
    <w:rsid w:val="00D267E9"/>
    <w:rsid w:val="00D330D1"/>
    <w:rsid w:val="00D36FA2"/>
    <w:rsid w:val="00D375B7"/>
    <w:rsid w:val="00D41BB2"/>
    <w:rsid w:val="00D45692"/>
    <w:rsid w:val="00D46632"/>
    <w:rsid w:val="00D47C87"/>
    <w:rsid w:val="00D5064D"/>
    <w:rsid w:val="00D53988"/>
    <w:rsid w:val="00D5524A"/>
    <w:rsid w:val="00D57114"/>
    <w:rsid w:val="00D57773"/>
    <w:rsid w:val="00D661BE"/>
    <w:rsid w:val="00D7213D"/>
    <w:rsid w:val="00D77639"/>
    <w:rsid w:val="00D7790C"/>
    <w:rsid w:val="00D801B0"/>
    <w:rsid w:val="00D80621"/>
    <w:rsid w:val="00D8096C"/>
    <w:rsid w:val="00D81293"/>
    <w:rsid w:val="00D81AB7"/>
    <w:rsid w:val="00D838BF"/>
    <w:rsid w:val="00D9272B"/>
    <w:rsid w:val="00D93E4A"/>
    <w:rsid w:val="00D95267"/>
    <w:rsid w:val="00D956C8"/>
    <w:rsid w:val="00DA2D8B"/>
    <w:rsid w:val="00DA3FDD"/>
    <w:rsid w:val="00DA428A"/>
    <w:rsid w:val="00DA6930"/>
    <w:rsid w:val="00DA722F"/>
    <w:rsid w:val="00DB0AF4"/>
    <w:rsid w:val="00DB1AFA"/>
    <w:rsid w:val="00DC30CD"/>
    <w:rsid w:val="00DC5172"/>
    <w:rsid w:val="00DC5BF8"/>
    <w:rsid w:val="00DC5FA9"/>
    <w:rsid w:val="00DC66F3"/>
    <w:rsid w:val="00DD0760"/>
    <w:rsid w:val="00DD1491"/>
    <w:rsid w:val="00DD42DA"/>
    <w:rsid w:val="00DD5490"/>
    <w:rsid w:val="00DE0743"/>
    <w:rsid w:val="00DE0E69"/>
    <w:rsid w:val="00DE31E1"/>
    <w:rsid w:val="00DE43F2"/>
    <w:rsid w:val="00DF0264"/>
    <w:rsid w:val="00DF2C1D"/>
    <w:rsid w:val="00DF5DD5"/>
    <w:rsid w:val="00DF70FC"/>
    <w:rsid w:val="00E00564"/>
    <w:rsid w:val="00E00A68"/>
    <w:rsid w:val="00E01493"/>
    <w:rsid w:val="00E01973"/>
    <w:rsid w:val="00E04AFB"/>
    <w:rsid w:val="00E05D5B"/>
    <w:rsid w:val="00E06196"/>
    <w:rsid w:val="00E06218"/>
    <w:rsid w:val="00E07447"/>
    <w:rsid w:val="00E07F78"/>
    <w:rsid w:val="00E07FC0"/>
    <w:rsid w:val="00E15F36"/>
    <w:rsid w:val="00E174DD"/>
    <w:rsid w:val="00E2023A"/>
    <w:rsid w:val="00E22EC4"/>
    <w:rsid w:val="00E2363E"/>
    <w:rsid w:val="00E2550B"/>
    <w:rsid w:val="00E27258"/>
    <w:rsid w:val="00E31939"/>
    <w:rsid w:val="00E32E19"/>
    <w:rsid w:val="00E37399"/>
    <w:rsid w:val="00E378C3"/>
    <w:rsid w:val="00E423CE"/>
    <w:rsid w:val="00E513AA"/>
    <w:rsid w:val="00E524EC"/>
    <w:rsid w:val="00E52E62"/>
    <w:rsid w:val="00E54363"/>
    <w:rsid w:val="00E5523A"/>
    <w:rsid w:val="00E5614A"/>
    <w:rsid w:val="00E63DF5"/>
    <w:rsid w:val="00E65C33"/>
    <w:rsid w:val="00E66EA3"/>
    <w:rsid w:val="00E67533"/>
    <w:rsid w:val="00E70A4D"/>
    <w:rsid w:val="00E7204F"/>
    <w:rsid w:val="00E721F6"/>
    <w:rsid w:val="00E74E1E"/>
    <w:rsid w:val="00E83BC2"/>
    <w:rsid w:val="00E854B7"/>
    <w:rsid w:val="00E90204"/>
    <w:rsid w:val="00E912B1"/>
    <w:rsid w:val="00E933A1"/>
    <w:rsid w:val="00E95C47"/>
    <w:rsid w:val="00EA4F9C"/>
    <w:rsid w:val="00EA792E"/>
    <w:rsid w:val="00EB22BC"/>
    <w:rsid w:val="00EB2E69"/>
    <w:rsid w:val="00EB61B1"/>
    <w:rsid w:val="00EB6B4E"/>
    <w:rsid w:val="00EC0E6A"/>
    <w:rsid w:val="00EC3068"/>
    <w:rsid w:val="00EC60D7"/>
    <w:rsid w:val="00EC60F4"/>
    <w:rsid w:val="00EC7AB6"/>
    <w:rsid w:val="00ED4D69"/>
    <w:rsid w:val="00ED50D3"/>
    <w:rsid w:val="00ED518D"/>
    <w:rsid w:val="00ED6235"/>
    <w:rsid w:val="00EE3602"/>
    <w:rsid w:val="00EE7D82"/>
    <w:rsid w:val="00EF01AC"/>
    <w:rsid w:val="00EF0467"/>
    <w:rsid w:val="00EF46AC"/>
    <w:rsid w:val="00EF517D"/>
    <w:rsid w:val="00EF5F53"/>
    <w:rsid w:val="00EF60D9"/>
    <w:rsid w:val="00EF633D"/>
    <w:rsid w:val="00EF742E"/>
    <w:rsid w:val="00F00F6D"/>
    <w:rsid w:val="00F01346"/>
    <w:rsid w:val="00F0287A"/>
    <w:rsid w:val="00F02A4F"/>
    <w:rsid w:val="00F10A84"/>
    <w:rsid w:val="00F14C1F"/>
    <w:rsid w:val="00F17841"/>
    <w:rsid w:val="00F2019C"/>
    <w:rsid w:val="00F22400"/>
    <w:rsid w:val="00F23AE5"/>
    <w:rsid w:val="00F25482"/>
    <w:rsid w:val="00F27726"/>
    <w:rsid w:val="00F30016"/>
    <w:rsid w:val="00F30753"/>
    <w:rsid w:val="00F32142"/>
    <w:rsid w:val="00F32726"/>
    <w:rsid w:val="00F32C10"/>
    <w:rsid w:val="00F36EC4"/>
    <w:rsid w:val="00F40274"/>
    <w:rsid w:val="00F41442"/>
    <w:rsid w:val="00F430F4"/>
    <w:rsid w:val="00F43F4F"/>
    <w:rsid w:val="00F47C71"/>
    <w:rsid w:val="00F5456B"/>
    <w:rsid w:val="00F54A18"/>
    <w:rsid w:val="00F5579A"/>
    <w:rsid w:val="00F61B29"/>
    <w:rsid w:val="00F64F11"/>
    <w:rsid w:val="00F65EED"/>
    <w:rsid w:val="00F671D2"/>
    <w:rsid w:val="00F72716"/>
    <w:rsid w:val="00F80481"/>
    <w:rsid w:val="00F80995"/>
    <w:rsid w:val="00F84196"/>
    <w:rsid w:val="00F84AEB"/>
    <w:rsid w:val="00F865C2"/>
    <w:rsid w:val="00F86F57"/>
    <w:rsid w:val="00F87F78"/>
    <w:rsid w:val="00F90185"/>
    <w:rsid w:val="00F917A5"/>
    <w:rsid w:val="00F919EE"/>
    <w:rsid w:val="00F94B3F"/>
    <w:rsid w:val="00F94B49"/>
    <w:rsid w:val="00F94FCB"/>
    <w:rsid w:val="00F961E7"/>
    <w:rsid w:val="00F96463"/>
    <w:rsid w:val="00F96486"/>
    <w:rsid w:val="00FA0E3B"/>
    <w:rsid w:val="00FA11AC"/>
    <w:rsid w:val="00FA434F"/>
    <w:rsid w:val="00FA6708"/>
    <w:rsid w:val="00FB0E7E"/>
    <w:rsid w:val="00FB190F"/>
    <w:rsid w:val="00FB1AC2"/>
    <w:rsid w:val="00FB4EF2"/>
    <w:rsid w:val="00FC03B3"/>
    <w:rsid w:val="00FC234E"/>
    <w:rsid w:val="00FC39B4"/>
    <w:rsid w:val="00FD0AE5"/>
    <w:rsid w:val="00FD19F0"/>
    <w:rsid w:val="00FD4A98"/>
    <w:rsid w:val="00FD6292"/>
    <w:rsid w:val="00FD7DCA"/>
    <w:rsid w:val="00FE1A30"/>
    <w:rsid w:val="00FF1EFA"/>
    <w:rsid w:val="00FF258B"/>
    <w:rsid w:val="00FF3899"/>
    <w:rsid w:val="00FF4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41"/>
    <o:shapelayout v:ext="edit">
      <o:idmap v:ext="edit" data="1"/>
    </o:shapelayout>
  </w:shapeDefaults>
  <w:decimalSymbol w:val=","/>
  <w:listSeparator w:val=";"/>
  <w14:docId w14:val="664EBE09"/>
  <w15:docId w15:val="{56367D2A-308E-4319-98AD-6E436ACAD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qFormat/>
    <w:pPr>
      <w:keepNext/>
      <w:ind w:firstLine="1247"/>
      <w:outlineLvl w:val="0"/>
    </w:pPr>
    <w:rPr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autoRedefine/>
    <w:rsid w:val="003F6CD2"/>
    <w:pPr>
      <w:tabs>
        <w:tab w:val="left" w:pos="720"/>
      </w:tabs>
      <w:spacing w:line="276" w:lineRule="auto"/>
      <w:ind w:firstLine="993"/>
      <w:jc w:val="both"/>
    </w:pPr>
    <w:rPr>
      <w:sz w:val="24"/>
      <w:szCs w:val="24"/>
    </w:rPr>
  </w:style>
  <w:style w:type="paragraph" w:styleId="Antrats">
    <w:name w:val="header"/>
    <w:basedOn w:val="prastasis"/>
    <w:link w:val="AntratsDiagrama"/>
    <w:uiPriority w:val="99"/>
    <w:pPr>
      <w:tabs>
        <w:tab w:val="center" w:pos="4153"/>
        <w:tab w:val="right" w:pos="8306"/>
      </w:tabs>
    </w:pPr>
  </w:style>
  <w:style w:type="character" w:styleId="Puslapionumeris">
    <w:name w:val="page number"/>
    <w:basedOn w:val="Numatytasispastraiposriftas"/>
  </w:style>
  <w:style w:type="paragraph" w:styleId="Porat">
    <w:name w:val="footer"/>
    <w:basedOn w:val="prastasis"/>
    <w:pPr>
      <w:tabs>
        <w:tab w:val="center" w:pos="4153"/>
        <w:tab w:val="right" w:pos="8306"/>
      </w:tabs>
    </w:pPr>
  </w:style>
  <w:style w:type="paragraph" w:styleId="Antrat">
    <w:name w:val="caption"/>
    <w:basedOn w:val="prastasis"/>
    <w:next w:val="prastasis"/>
    <w:qFormat/>
    <w:pPr>
      <w:framePr w:w="1071" w:h="427" w:hSpace="180" w:wrap="around" w:vAnchor="text" w:hAnchor="page" w:x="1704" w:y="6330"/>
    </w:pPr>
    <w:rPr>
      <w:sz w:val="24"/>
    </w:rPr>
  </w:style>
  <w:style w:type="paragraph" w:customStyle="1" w:styleId="bodytext">
    <w:name w:val="bodytext"/>
    <w:basedOn w:val="prastasis"/>
    <w:rsid w:val="00C2406E"/>
    <w:pPr>
      <w:spacing w:before="100" w:beforeAutospacing="1" w:after="100" w:afterAutospacing="1"/>
    </w:pPr>
    <w:rPr>
      <w:sz w:val="24"/>
      <w:szCs w:val="24"/>
      <w:lang w:bidi="lo-LA"/>
    </w:rPr>
  </w:style>
  <w:style w:type="paragraph" w:styleId="Debesliotekstas">
    <w:name w:val="Balloon Text"/>
    <w:basedOn w:val="prastasis"/>
    <w:semiHidden/>
    <w:rsid w:val="00660608"/>
    <w:rPr>
      <w:rFonts w:ascii="Tahoma" w:hAnsi="Tahoma" w:cs="Tahoma"/>
      <w:sz w:val="16"/>
      <w:szCs w:val="16"/>
    </w:rPr>
  </w:style>
  <w:style w:type="character" w:customStyle="1" w:styleId="AntratsDiagrama">
    <w:name w:val="Antraštės Diagrama"/>
    <w:link w:val="Antrats"/>
    <w:uiPriority w:val="99"/>
    <w:rsid w:val="00A952D8"/>
  </w:style>
  <w:style w:type="paragraph" w:customStyle="1" w:styleId="Default">
    <w:name w:val="Default"/>
    <w:rsid w:val="009210AA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styleId="Lentelstinklelis">
    <w:name w:val="Table Grid"/>
    <w:basedOn w:val="prastojilentel"/>
    <w:uiPriority w:val="59"/>
    <w:rsid w:val="00A86F8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tarp">
    <w:name w:val="No Spacing"/>
    <w:link w:val="BetarpDiagrama"/>
    <w:uiPriority w:val="1"/>
    <w:qFormat/>
    <w:rsid w:val="00FC03B3"/>
    <w:rPr>
      <w:rFonts w:asciiTheme="minorHAnsi" w:eastAsiaTheme="minorEastAsia" w:hAnsiTheme="minorHAnsi" w:cstheme="minorBidi"/>
      <w:sz w:val="22"/>
      <w:szCs w:val="22"/>
    </w:rPr>
  </w:style>
  <w:style w:type="character" w:customStyle="1" w:styleId="BetarpDiagrama">
    <w:name w:val="Be tarpų Diagrama"/>
    <w:basedOn w:val="Numatytasispastraiposriftas"/>
    <w:link w:val="Betarp"/>
    <w:uiPriority w:val="1"/>
    <w:rsid w:val="00FC03B3"/>
    <w:rPr>
      <w:rFonts w:asciiTheme="minorHAnsi" w:eastAsiaTheme="minorEastAsia" w:hAnsiTheme="minorHAnsi" w:cstheme="minorBidi"/>
      <w:sz w:val="22"/>
      <w:szCs w:val="22"/>
    </w:rPr>
  </w:style>
  <w:style w:type="character" w:styleId="Komentaronuoroda">
    <w:name w:val="annotation reference"/>
    <w:basedOn w:val="Numatytasispastraiposriftas"/>
    <w:semiHidden/>
    <w:unhideWhenUsed/>
    <w:rsid w:val="000E48E1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semiHidden/>
    <w:unhideWhenUsed/>
    <w:rsid w:val="000E48E1"/>
  </w:style>
  <w:style w:type="character" w:customStyle="1" w:styleId="KomentarotekstasDiagrama">
    <w:name w:val="Komentaro tekstas Diagrama"/>
    <w:basedOn w:val="Numatytasispastraiposriftas"/>
    <w:link w:val="Komentarotekstas"/>
    <w:semiHidden/>
    <w:rsid w:val="000E48E1"/>
  </w:style>
  <w:style w:type="paragraph" w:styleId="Komentarotema">
    <w:name w:val="annotation subject"/>
    <w:basedOn w:val="Komentarotekstas"/>
    <w:next w:val="Komentarotekstas"/>
    <w:link w:val="KomentarotemaDiagrama"/>
    <w:semiHidden/>
    <w:unhideWhenUsed/>
    <w:rsid w:val="000E48E1"/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semiHidden/>
    <w:rsid w:val="000E48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2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70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25582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2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1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9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1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0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9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9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3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7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5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no"?>
<Relationships xmlns="http://schemas.openxmlformats.org/package/2006/relationships">
<Relationship Id="rId1" Target="../customXml/item1.xml" Type="http://schemas.openxmlformats.org/officeDocument/2006/relationships/customXml"/>
<Relationship Id="rId10" Target="fontTable.xml" Type="http://schemas.openxmlformats.org/officeDocument/2006/relationships/fontTable"/>
<Relationship Id="rId11" Target="theme/theme1.xml" Type="http://schemas.openxmlformats.org/officeDocument/2006/relationships/theme"/>
<Relationship Id="rId2" Target="styles.xml" Type="http://schemas.openxmlformats.org/officeDocument/2006/relationships/styles"/>
<Relationship Id="rId3" Target="settings.xml" Type="http://schemas.openxmlformats.org/officeDocument/2006/relationships/settings"/>
<Relationship Id="rId4" Target="webSettings.xml" Type="http://schemas.openxmlformats.org/officeDocument/2006/relationships/webSettings"/>
<Relationship Id="rId5" Target="footnotes.xml" Type="http://schemas.openxmlformats.org/officeDocument/2006/relationships/footnotes"/>
<Relationship Id="rId6" Target="endnotes.xml" Type="http://schemas.openxmlformats.org/officeDocument/2006/relationships/endnotes"/>
<Relationship Id="rId7" Target="header1.xml" Type="http://schemas.openxmlformats.org/officeDocument/2006/relationships/header"/>
<Relationship Id="rId8" Target="header2.xml" Type="http://schemas.openxmlformats.org/officeDocument/2006/relationships/header"/>
<Relationship Id="rId9" Target="footer1.xml" Type="http://schemas.openxmlformats.org/officeDocument/2006/relationships/footer"/>
</Relationships>

</file>

<file path=word/_rels/settings.xml.rels><?xml version="1.0" encoding="UTF-8" standalone="no"?>
<Relationships xmlns="http://schemas.openxmlformats.org/package/2006/relationships">
<Relationship Id="rId1" Target="file:///C:/Users/sibab/AppData/Local/Microsoft/Windows/INetCache/Content.MSO/3DA1ABC5.dotx" TargetMode="External" Type="http://schemas.openxmlformats.org/officeDocument/2006/relationships/attachedTemplate"/>
</Relationships>
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
<Relationships xmlns="http://schemas.openxmlformats.org/package/2006/relationships">
<Relationship Id="rId1" Target="itemProps1.xml" Type="http://schemas.openxmlformats.org/officeDocument/2006/relationships/customXmlProps"/>
</Relationships>
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70DC54-681F-4753-827F-2C22585FE8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3DA1ABC5</Template>
  <TotalTime>1132</TotalTime>
  <Pages>1</Pages>
  <Words>861</Words>
  <Characters>492</Characters>
  <Application>Microsoft Office Word</Application>
  <DocSecurity>0</DocSecurity>
  <Lines>4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SM</Company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2018-02-12T13:08:00Z</dcterms:created>
  <dc:creator>sm</dc:creator>
  <cp:lastModifiedBy>Simonas Babianskas</cp:lastModifiedBy>
  <cp:lastPrinted>2016-12-12T12:27:00Z</cp:lastPrinted>
  <dcterms:modified xsi:type="dcterms:W3CDTF">2018-02-15T13:45:00Z</dcterms:modified>
  <cp:revision>7</cp:revision>
</cp:coreProperties>
</file>